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5760"/>
      </w:tblGrid>
      <w:tr w:rsidR="00B66B7A" w14:paraId="4123E943" w14:textId="77777777" w:rsidTr="00B66B7A">
        <w:tc>
          <w:tcPr>
            <w:tcW w:w="2160" w:type="dxa"/>
          </w:tcPr>
          <w:p w14:paraId="35DBC1E6" w14:textId="77777777" w:rsidR="00200360" w:rsidRDefault="001D0DBC" w:rsidP="00200360">
            <w:pPr>
              <w:jc w:val="right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6"/>
                <w:szCs w:val="36"/>
              </w:rPr>
              <w:drawing>
                <wp:inline distT="0" distB="0" distL="0" distR="0" wp14:anchorId="7FD0555B" wp14:editId="7667854F">
                  <wp:extent cx="1282800" cy="128016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TWEEN SEA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800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14:paraId="4AAA6361" w14:textId="77777777" w:rsidR="00200360" w:rsidRDefault="00200360" w:rsidP="00200360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TOWN OF BETWEEN G</w:t>
            </w:r>
            <w:r w:rsidR="0040422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EORGIA</w:t>
            </w:r>
          </w:p>
          <w:p w14:paraId="05B35D61" w14:textId="77777777" w:rsidR="00200360" w:rsidRDefault="00200360" w:rsidP="00142A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1926 New Hope Church Road</w:t>
            </w:r>
          </w:p>
          <w:p w14:paraId="4D11FD3F" w14:textId="77777777" w:rsidR="00200360" w:rsidRDefault="00200360" w:rsidP="00142A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 Box 46</w:t>
            </w:r>
          </w:p>
          <w:p w14:paraId="462D3DC4" w14:textId="77777777" w:rsidR="00200360" w:rsidRDefault="00200360" w:rsidP="00142A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Monroe Georgia 30655</w:t>
            </w:r>
          </w:p>
          <w:p w14:paraId="50A766E9" w14:textId="77777777" w:rsidR="00200360" w:rsidRDefault="00200360" w:rsidP="00200360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townofbetweenga.com</w:t>
            </w:r>
          </w:p>
        </w:tc>
      </w:tr>
    </w:tbl>
    <w:p w14:paraId="19B88968" w14:textId="77777777" w:rsidR="00B66B7A" w:rsidRDefault="00B66B7A" w:rsidP="002003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B66B7A" w:rsidSect="0066278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1440" w:bottom="1440" w:left="144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</w:p>
    <w:p w14:paraId="577C1AFE" w14:textId="79476721" w:rsidR="00776A07" w:rsidRDefault="008153BD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PUBLIC NOTICE</w:t>
      </w:r>
    </w:p>
    <w:p w14:paraId="434C57A5" w14:textId="367CFE06" w:rsidR="008153BD" w:rsidRDefault="008153BD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8153BD">
        <w:rPr>
          <w:rFonts w:ascii="Times New Roman" w:hAnsi="Times New Roman" w:cs="Times New Roman"/>
          <w:b/>
          <w:bCs/>
          <w:sz w:val="40"/>
          <w:szCs w:val="40"/>
        </w:rPr>
        <w:t>Town of Between Budget Hearing</w:t>
      </w:r>
    </w:p>
    <w:p w14:paraId="7429FF59" w14:textId="0A35EB00" w:rsidR="008153BD" w:rsidRDefault="008153BD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185279B" w14:textId="318F00D2" w:rsidR="008153BD" w:rsidRDefault="008153BD" w:rsidP="008153BD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The Town of Between will hold a Public Hearing on Tuesday </w:t>
      </w:r>
      <w:r w:rsidR="006A0B91">
        <w:rPr>
          <w:rFonts w:ascii="Times New Roman" w:hAnsi="Times New Roman" w:cs="Times New Roman"/>
          <w:b/>
          <w:bCs/>
          <w:sz w:val="32"/>
          <w:szCs w:val="32"/>
        </w:rPr>
        <w:t>Decem</w:t>
      </w:r>
      <w:r>
        <w:rPr>
          <w:rFonts w:ascii="Times New Roman" w:hAnsi="Times New Roman" w:cs="Times New Roman"/>
          <w:b/>
          <w:bCs/>
          <w:sz w:val="32"/>
          <w:szCs w:val="32"/>
        </w:rPr>
        <w:t>ber 1</w:t>
      </w:r>
      <w:r w:rsidR="006A0B91">
        <w:rPr>
          <w:rFonts w:ascii="Times New Roman" w:hAnsi="Times New Roman" w:cs="Times New Roman"/>
          <w:b/>
          <w:bCs/>
          <w:sz w:val="32"/>
          <w:szCs w:val="32"/>
        </w:rPr>
        <w:t>4</w:t>
      </w:r>
      <w:r>
        <w:rPr>
          <w:rFonts w:ascii="Times New Roman" w:hAnsi="Times New Roman" w:cs="Times New Roman"/>
          <w:b/>
          <w:bCs/>
          <w:sz w:val="32"/>
          <w:szCs w:val="32"/>
        </w:rPr>
        <w:t>, 202</w:t>
      </w:r>
      <w:r w:rsidR="006A0B91">
        <w:rPr>
          <w:rFonts w:ascii="Times New Roman" w:hAnsi="Times New Roman" w:cs="Times New Roman"/>
          <w:b/>
          <w:bCs/>
          <w:sz w:val="32"/>
          <w:szCs w:val="32"/>
        </w:rPr>
        <w:t>1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at 7 P.M. at Town Hall for the purpose of receiving written and oral comments from the public concerning the Proposed 202</w:t>
      </w:r>
      <w:r w:rsidR="006A0B91">
        <w:rPr>
          <w:rFonts w:ascii="Times New Roman" w:hAnsi="Times New Roman" w:cs="Times New Roman"/>
          <w:b/>
          <w:bCs/>
          <w:sz w:val="32"/>
          <w:szCs w:val="32"/>
        </w:rPr>
        <w:t>2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Operating Budget for the Town of Between.</w:t>
      </w:r>
    </w:p>
    <w:p w14:paraId="64306E03" w14:textId="521A9B90" w:rsidR="008153BD" w:rsidRDefault="008153BD" w:rsidP="008153BD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Copies of the proposed budget are available for public inspection</w:t>
      </w:r>
      <w:r w:rsidR="006A0B91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14:paraId="1781D499" w14:textId="6AC5ADBF" w:rsidR="008153BD" w:rsidRDefault="008153BD" w:rsidP="008153BD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6657FB6" w14:textId="6AC19914" w:rsidR="008153BD" w:rsidRDefault="006A0B91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O</w:t>
      </w:r>
      <w:r w:rsidR="008153BD">
        <w:rPr>
          <w:rFonts w:ascii="Times New Roman" w:hAnsi="Times New Roman" w:cs="Times New Roman"/>
          <w:b/>
          <w:bCs/>
          <w:sz w:val="40"/>
          <w:szCs w:val="40"/>
        </w:rPr>
        <w:t>n the town website:</w:t>
      </w:r>
    </w:p>
    <w:p w14:paraId="4E6793C1" w14:textId="072639C7" w:rsidR="008153BD" w:rsidRDefault="008153BD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</w:pPr>
      <w:r w:rsidRPr="008153BD"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>townofbetweenga.com</w:t>
      </w:r>
    </w:p>
    <w:p w14:paraId="60833EE3" w14:textId="76830EDB" w:rsidR="008153BD" w:rsidRDefault="00CA5FDA" w:rsidP="00CA5FDA">
      <w:pPr>
        <w:spacing w:line="240" w:lineRule="auto"/>
        <w:rPr>
          <w:rFonts w:ascii="Times New Roman" w:hAnsi="Times New Roman" w:cs="Times New Roman"/>
          <w:b/>
          <w:bCs/>
          <w:sz w:val="40"/>
          <w:szCs w:val="40"/>
        </w:rPr>
      </w:pPr>
      <w:r w:rsidRPr="00CA5FDA">
        <w:rPr>
          <w:rFonts w:ascii="Times New Roman" w:hAnsi="Times New Roman" w:cs="Times New Roman"/>
          <w:b/>
          <w:bCs/>
          <w:sz w:val="40"/>
          <w:szCs w:val="40"/>
        </w:rPr>
        <w:t>Questions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 call:</w:t>
      </w:r>
    </w:p>
    <w:p w14:paraId="7C78FBF0" w14:textId="79D5CD0E" w:rsidR="00CA5FDA" w:rsidRDefault="00CA5FDA" w:rsidP="00CA5FDA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Robert J. Post, Mayor</w:t>
      </w:r>
    </w:p>
    <w:p w14:paraId="1A288926" w14:textId="555A426D" w:rsidR="00CA5FDA" w:rsidRDefault="00CA5FDA" w:rsidP="00CA5FDA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770-366-1240</w:t>
      </w:r>
    </w:p>
    <w:p w14:paraId="02B32E50" w14:textId="54F92EBE" w:rsidR="00CA5FDA" w:rsidRPr="00CA5FDA" w:rsidRDefault="00CA5FDA" w:rsidP="00CA5FDA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betweengamayor@gmail.com</w:t>
      </w:r>
    </w:p>
    <w:p w14:paraId="44C2CA1B" w14:textId="77777777" w:rsidR="00200360" w:rsidRPr="00776A07" w:rsidRDefault="00200360" w:rsidP="002003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00360" w:rsidRPr="00776A07" w:rsidSect="00B66B7A">
      <w:type w:val="continuous"/>
      <w:pgSz w:w="12240" w:h="15840"/>
      <w:pgMar w:top="72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6F8A2" w14:textId="77777777" w:rsidR="00B631D7" w:rsidRDefault="00B631D7" w:rsidP="000C53F3">
      <w:pPr>
        <w:spacing w:after="0" w:line="240" w:lineRule="auto"/>
      </w:pPr>
      <w:r>
        <w:separator/>
      </w:r>
    </w:p>
  </w:endnote>
  <w:endnote w:type="continuationSeparator" w:id="0">
    <w:p w14:paraId="306F2625" w14:textId="77777777" w:rsidR="00B631D7" w:rsidRDefault="00B631D7" w:rsidP="000C5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82BD1" w14:textId="77777777" w:rsidR="000C53F3" w:rsidRDefault="000C53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3EF20" w14:textId="77777777" w:rsidR="000C53F3" w:rsidRDefault="000C53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E30BF" w14:textId="77777777" w:rsidR="000C53F3" w:rsidRDefault="000C53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856A2" w14:textId="77777777" w:rsidR="00B631D7" w:rsidRDefault="00B631D7" w:rsidP="000C53F3">
      <w:pPr>
        <w:spacing w:after="0" w:line="240" w:lineRule="auto"/>
      </w:pPr>
      <w:r>
        <w:separator/>
      </w:r>
    </w:p>
  </w:footnote>
  <w:footnote w:type="continuationSeparator" w:id="0">
    <w:p w14:paraId="4F546C62" w14:textId="77777777" w:rsidR="00B631D7" w:rsidRDefault="00B631D7" w:rsidP="000C5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C12CC" w14:textId="77777777" w:rsidR="000C53F3" w:rsidRDefault="000C53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A07F5" w14:textId="77777777" w:rsidR="000C53F3" w:rsidRDefault="000C53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46750" w14:textId="77777777" w:rsidR="000C53F3" w:rsidRDefault="000C53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A04B1C"/>
    <w:multiLevelType w:val="hybridMultilevel"/>
    <w:tmpl w:val="4FE2F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570"/>
    <w:rsid w:val="00010B2D"/>
    <w:rsid w:val="000C53F3"/>
    <w:rsid w:val="00142A52"/>
    <w:rsid w:val="001B7D5C"/>
    <w:rsid w:val="001D0DBC"/>
    <w:rsid w:val="00200360"/>
    <w:rsid w:val="00364F0A"/>
    <w:rsid w:val="003E6DDF"/>
    <w:rsid w:val="00404226"/>
    <w:rsid w:val="00482722"/>
    <w:rsid w:val="00660470"/>
    <w:rsid w:val="00662782"/>
    <w:rsid w:val="00684BA9"/>
    <w:rsid w:val="006A0B91"/>
    <w:rsid w:val="006B7928"/>
    <w:rsid w:val="00776A07"/>
    <w:rsid w:val="00791EA6"/>
    <w:rsid w:val="008153BD"/>
    <w:rsid w:val="00942570"/>
    <w:rsid w:val="00961030"/>
    <w:rsid w:val="009E1CEB"/>
    <w:rsid w:val="00A3376B"/>
    <w:rsid w:val="00B631D7"/>
    <w:rsid w:val="00B66B7A"/>
    <w:rsid w:val="00BA1D4C"/>
    <w:rsid w:val="00C23B00"/>
    <w:rsid w:val="00CA5FDA"/>
    <w:rsid w:val="00CB2DE3"/>
    <w:rsid w:val="00CB78A1"/>
    <w:rsid w:val="00D93237"/>
    <w:rsid w:val="00F6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C8E0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0B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3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00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3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3F3"/>
  </w:style>
  <w:style w:type="paragraph" w:styleId="Footer">
    <w:name w:val="footer"/>
    <w:basedOn w:val="Normal"/>
    <w:link w:val="FooterChar"/>
    <w:uiPriority w:val="99"/>
    <w:unhideWhenUsed/>
    <w:rsid w:val="000C53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%20Post\Downloads\Between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Between Letterhead TEMPLATE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2021-11-19T15:42:00Z</dcterms:created>
  <dcterms:modified xsi:type="dcterms:W3CDTF">2021-11-19T15:42:00Z</dcterms:modified>
</cp:coreProperties>
</file>