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5760"/>
      </w:tblGrid>
      <w:tr w:rsidR="00B66B7A" w14:paraId="4123E943" w14:textId="77777777" w:rsidTr="00B66B7A">
        <w:tc>
          <w:tcPr>
            <w:tcW w:w="2160" w:type="dxa"/>
          </w:tcPr>
          <w:p w14:paraId="35DBC1E6" w14:textId="77777777" w:rsidR="00200360" w:rsidRDefault="001D0DBC" w:rsidP="00200360">
            <w:pPr>
              <w:jc w:val="right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6"/>
                <w:szCs w:val="36"/>
              </w:rPr>
              <w:drawing>
                <wp:inline distT="0" distB="0" distL="0" distR="0" wp14:anchorId="7FD0555B" wp14:editId="7667854F">
                  <wp:extent cx="1282800" cy="128016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TWEEN SEA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800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4AAA6361" w14:textId="77777777" w:rsidR="00200360" w:rsidRDefault="00200360" w:rsidP="00200360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TOWN OF BETWEEN G</w:t>
            </w:r>
            <w:r w:rsidR="0040422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EORGIA</w:t>
            </w:r>
          </w:p>
          <w:p w14:paraId="05B35D61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1926 New Hope Church Road</w:t>
            </w:r>
          </w:p>
          <w:p w14:paraId="4D11FD3F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 Box 46</w:t>
            </w:r>
          </w:p>
          <w:p w14:paraId="462D3DC4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Monroe Georgia 30655</w:t>
            </w:r>
          </w:p>
          <w:p w14:paraId="50A766E9" w14:textId="77777777" w:rsidR="00200360" w:rsidRDefault="00200360" w:rsidP="00200360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townofbetweenga.com</w:t>
            </w:r>
          </w:p>
        </w:tc>
      </w:tr>
    </w:tbl>
    <w:p w14:paraId="19B88968" w14:textId="77777777" w:rsidR="00B66B7A" w:rsidRDefault="00B66B7A" w:rsidP="002003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66B7A" w:rsidSect="00EA355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1440" w:bottom="1440" w:left="1440" w:header="720" w:footer="720" w:gutter="0"/>
          <w:cols w:space="720"/>
          <w:docGrid w:linePitch="360"/>
        </w:sectPr>
      </w:pPr>
    </w:p>
    <w:p w14:paraId="63300573" w14:textId="444E0723" w:rsidR="00B22FBD" w:rsidRDefault="00B22FBD" w:rsidP="00B22FB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494F2" w14:textId="1382C97B" w:rsidR="00B22FBD" w:rsidRDefault="00B22FBD" w:rsidP="00B22FB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D0DF8A" w14:textId="230510E4" w:rsidR="00B22FBD" w:rsidRPr="003C2BBD" w:rsidRDefault="003C2BBD" w:rsidP="003C2BBD">
      <w:pPr>
        <w:spacing w:after="120" w:line="240" w:lineRule="auto"/>
        <w:jc w:val="center"/>
        <w:rPr>
          <w:rFonts w:ascii="Times New Roman" w:hAnsi="Times New Roman" w:cs="Times New Roman"/>
          <w:b/>
          <w:bCs/>
          <w:color w:val="C00000"/>
          <w:sz w:val="144"/>
          <w:szCs w:val="144"/>
        </w:rPr>
      </w:pPr>
      <w:r w:rsidRPr="003C2BBD">
        <w:rPr>
          <w:rFonts w:ascii="Times New Roman" w:hAnsi="Times New Roman" w:cs="Times New Roman"/>
          <w:b/>
          <w:bCs/>
          <w:color w:val="C00000"/>
          <w:sz w:val="144"/>
          <w:szCs w:val="144"/>
        </w:rPr>
        <w:t>Notice</w:t>
      </w:r>
    </w:p>
    <w:p w14:paraId="193FB686" w14:textId="77777777" w:rsidR="003C2BBD" w:rsidRDefault="003C2BBD" w:rsidP="003C2BBD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52"/>
          <w:szCs w:val="52"/>
        </w:rPr>
      </w:pPr>
    </w:p>
    <w:p w14:paraId="1465B3B4" w14:textId="776C8538" w:rsidR="003C2BBD" w:rsidRDefault="003C2BBD" w:rsidP="003C2BBD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52"/>
          <w:szCs w:val="52"/>
        </w:rPr>
      </w:pPr>
      <w:r w:rsidRPr="003C2BBD">
        <w:rPr>
          <w:rFonts w:ascii="Times New Roman" w:hAnsi="Times New Roman" w:cs="Times New Roman"/>
          <w:b/>
          <w:bCs/>
          <w:sz w:val="52"/>
          <w:szCs w:val="52"/>
        </w:rPr>
        <w:t xml:space="preserve">The July 12, 2022 </w:t>
      </w:r>
      <w:r>
        <w:rPr>
          <w:rFonts w:ascii="Times New Roman" w:hAnsi="Times New Roman" w:cs="Times New Roman"/>
          <w:b/>
          <w:bCs/>
          <w:sz w:val="52"/>
          <w:szCs w:val="52"/>
        </w:rPr>
        <w:t>Town of Between Council Meeting has been cancelled.</w:t>
      </w:r>
    </w:p>
    <w:p w14:paraId="1C86FEA4" w14:textId="27A170AE" w:rsidR="003C2BBD" w:rsidRPr="003C2BBD" w:rsidRDefault="003C2BBD" w:rsidP="003C2BBD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52"/>
          <w:szCs w:val="52"/>
        </w:rPr>
      </w:pPr>
      <w:r>
        <w:rPr>
          <w:rFonts w:ascii="Times New Roman" w:hAnsi="Times New Roman" w:cs="Times New Roman"/>
          <w:b/>
          <w:bCs/>
          <w:sz w:val="52"/>
          <w:szCs w:val="52"/>
        </w:rPr>
        <w:t>The next council meeting will be held on August 9, 2022 at 6 pm.</w:t>
      </w:r>
    </w:p>
    <w:p w14:paraId="7925A082" w14:textId="338B8913" w:rsidR="00B22FBD" w:rsidRDefault="00B22FBD" w:rsidP="00B22FB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165C79" w14:textId="73E634C4" w:rsidR="00B22FBD" w:rsidRDefault="00B22FBD" w:rsidP="00B22FB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8346DA" w14:textId="0441F895" w:rsidR="00B22FBD" w:rsidRDefault="00B22FBD" w:rsidP="00B22FB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22FBD" w:rsidSect="00EA355B">
      <w:type w:val="continuous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839A7" w14:textId="77777777" w:rsidR="00BF3DC6" w:rsidRDefault="00BF3DC6" w:rsidP="000C53F3">
      <w:pPr>
        <w:spacing w:after="0" w:line="240" w:lineRule="auto"/>
      </w:pPr>
      <w:r>
        <w:separator/>
      </w:r>
    </w:p>
  </w:endnote>
  <w:endnote w:type="continuationSeparator" w:id="0">
    <w:p w14:paraId="12522965" w14:textId="77777777" w:rsidR="00BF3DC6" w:rsidRDefault="00BF3DC6" w:rsidP="000C5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82BD1" w14:textId="77777777" w:rsidR="000C53F3" w:rsidRDefault="000C53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3EF20" w14:textId="77777777" w:rsidR="000C53F3" w:rsidRDefault="000C53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E30BF" w14:textId="77777777" w:rsidR="000C53F3" w:rsidRDefault="000C53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7E498" w14:textId="77777777" w:rsidR="00BF3DC6" w:rsidRDefault="00BF3DC6" w:rsidP="000C53F3">
      <w:pPr>
        <w:spacing w:after="0" w:line="240" w:lineRule="auto"/>
      </w:pPr>
      <w:r>
        <w:separator/>
      </w:r>
    </w:p>
  </w:footnote>
  <w:footnote w:type="continuationSeparator" w:id="0">
    <w:p w14:paraId="1C1E9431" w14:textId="77777777" w:rsidR="00BF3DC6" w:rsidRDefault="00BF3DC6" w:rsidP="000C5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C12CC" w14:textId="77777777" w:rsidR="000C53F3" w:rsidRDefault="000C53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A07F5" w14:textId="77777777" w:rsidR="000C53F3" w:rsidRDefault="000C53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46750" w14:textId="77777777" w:rsidR="000C53F3" w:rsidRDefault="000C53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70B3B"/>
    <w:multiLevelType w:val="hybridMultilevel"/>
    <w:tmpl w:val="921EEEFE"/>
    <w:lvl w:ilvl="0" w:tplc="0B74E2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EA04B1C"/>
    <w:multiLevelType w:val="hybridMultilevel"/>
    <w:tmpl w:val="4FE2F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3597976">
    <w:abstractNumId w:val="1"/>
  </w:num>
  <w:num w:numId="2" w16cid:durableId="265424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570"/>
    <w:rsid w:val="00010B2D"/>
    <w:rsid w:val="000A6ED6"/>
    <w:rsid w:val="000C53F3"/>
    <w:rsid w:val="00142A52"/>
    <w:rsid w:val="001B7D5C"/>
    <w:rsid w:val="001C0A88"/>
    <w:rsid w:val="001D0DBC"/>
    <w:rsid w:val="00200360"/>
    <w:rsid w:val="00364F0A"/>
    <w:rsid w:val="003C2BBD"/>
    <w:rsid w:val="003E6DDF"/>
    <w:rsid w:val="00404226"/>
    <w:rsid w:val="00482722"/>
    <w:rsid w:val="005862D4"/>
    <w:rsid w:val="005B1F21"/>
    <w:rsid w:val="00660470"/>
    <w:rsid w:val="00662782"/>
    <w:rsid w:val="00684BA9"/>
    <w:rsid w:val="006B7928"/>
    <w:rsid w:val="00776A07"/>
    <w:rsid w:val="00791EA6"/>
    <w:rsid w:val="00942570"/>
    <w:rsid w:val="00961030"/>
    <w:rsid w:val="009E1CEB"/>
    <w:rsid w:val="00A3376B"/>
    <w:rsid w:val="00B22FBD"/>
    <w:rsid w:val="00B66B7A"/>
    <w:rsid w:val="00BA1D4C"/>
    <w:rsid w:val="00BE1D05"/>
    <w:rsid w:val="00BF3DC6"/>
    <w:rsid w:val="00CB2DE3"/>
    <w:rsid w:val="00CB78A1"/>
    <w:rsid w:val="00D93237"/>
    <w:rsid w:val="00EA355B"/>
    <w:rsid w:val="00ED71F4"/>
    <w:rsid w:val="00F52D2A"/>
    <w:rsid w:val="00F6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4C8E0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B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3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00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3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3F3"/>
  </w:style>
  <w:style w:type="paragraph" w:styleId="Footer">
    <w:name w:val="footer"/>
    <w:basedOn w:val="Normal"/>
    <w:link w:val="FooterChar"/>
    <w:uiPriority w:val="99"/>
    <w:unhideWhenUsed/>
    <w:rsid w:val="000C53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%20Post\Downloads\Between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Between Letterhead TEMPLATE</Template>
  <TotalTime>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2022-07-05T15:30:00Z</dcterms:created>
  <dcterms:modified xsi:type="dcterms:W3CDTF">2022-07-05T15:30:00Z</dcterms:modified>
</cp:coreProperties>
</file>